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9DEAC" w14:textId="7CAA4289" w:rsidR="005940E5" w:rsidRDefault="00855E76">
      <w:r>
        <w:rPr>
          <w:noProof/>
        </w:rPr>
        <w:drawing>
          <wp:anchor distT="0" distB="0" distL="114300" distR="114300" simplePos="0" relativeHeight="251659264" behindDoc="1" locked="0" layoutInCell="1" allowOverlap="1" wp14:anchorId="5A29FAD9" wp14:editId="682ECE22">
            <wp:simplePos x="0" y="0"/>
            <wp:positionH relativeFrom="column">
              <wp:posOffset>64770</wp:posOffset>
            </wp:positionH>
            <wp:positionV relativeFrom="paragraph">
              <wp:posOffset>-1905</wp:posOffset>
            </wp:positionV>
            <wp:extent cx="7194550" cy="5638800"/>
            <wp:effectExtent l="0" t="0" r="6350" b="0"/>
            <wp:wrapNone/>
            <wp:docPr id="12159262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26232" name="Picture 1215926232"/>
                    <pic:cNvPicPr/>
                  </pic:nvPicPr>
                  <pic:blipFill rotWithShape="1">
                    <a:blip r:embed="rId11"/>
                    <a:srcRect l="-3045" t="-5556" r="3045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94E1A">
        <w:rPr>
          <w:noProof/>
        </w:rPr>
        <mc:AlternateContent>
          <mc:Choice Requires="wps">
            <w:drawing>
              <wp:inline distT="0" distB="0" distL="0" distR="0" wp14:anchorId="5899F629" wp14:editId="55BD4E43">
                <wp:extent cx="3279775" cy="6205855"/>
                <wp:effectExtent l="0" t="0" r="0" b="4445"/>
                <wp:docPr id="131752706" name="Arrow: Down 1" descr="Maroon decrative arrow pointed down.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6205855"/>
                        </a:xfrm>
                        <a:prstGeom prst="downArrow">
                          <a:avLst>
                            <a:gd name="adj1" fmla="val 100000"/>
                            <a:gd name="adj2" fmla="val 14279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F1791" w14:textId="4F3F588D" w:rsidR="005940E5" w:rsidRPr="004A020F" w:rsidRDefault="004A020F" w:rsidP="0016282D">
                            <w:pPr>
                              <w:pStyle w:val="Intr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A020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JOIN US FOR A </w:t>
                            </w:r>
                          </w:p>
                          <w:p w14:paraId="1A67D31F" w14:textId="77777777" w:rsidR="00873417" w:rsidRPr="00873417" w:rsidRDefault="00873417" w:rsidP="00873417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873417"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  <w:t>-------------------------------------</w:t>
                            </w:r>
                          </w:p>
                          <w:p w14:paraId="1C1AFDA4" w14:textId="60C97163" w:rsidR="00873417" w:rsidRPr="004A020F" w:rsidRDefault="004A020F" w:rsidP="0016282D">
                            <w:pPr>
                              <w:pStyle w:val="Title"/>
                              <w:rPr>
                                <w:sz w:val="52"/>
                                <w:szCs w:val="52"/>
                              </w:rPr>
                            </w:pPr>
                            <w:r w:rsidRPr="004A020F">
                              <w:rPr>
                                <w:sz w:val="52"/>
                                <w:szCs w:val="52"/>
                              </w:rPr>
                              <w:t>free community event</w:t>
                            </w:r>
                          </w:p>
                          <w:p w14:paraId="52814AF4" w14:textId="77777777" w:rsidR="00873417" w:rsidRPr="00873417" w:rsidRDefault="00873417" w:rsidP="00873417">
                            <w:pPr>
                              <w:jc w:val="center"/>
                              <w:rPr>
                                <w:rFonts w:asciiTheme="majorHAnsi" w:eastAsia="Candara" w:hAnsiTheme="majorHAnsi" w:cs="Times New Roman"/>
                                <w:b/>
                                <w:caps/>
                                <w:color w:val="FFFFFF" w:themeColor="background1"/>
                                <w:sz w:val="4"/>
                                <w:szCs w:val="64"/>
                              </w:rPr>
                            </w:pPr>
                          </w:p>
                          <w:p w14:paraId="45254C54" w14:textId="114BB886" w:rsidR="00873417" w:rsidRPr="004A020F" w:rsidRDefault="004A020F" w:rsidP="0016282D">
                            <w:pPr>
                              <w:pStyle w:val="Subtitle"/>
                              <w:rPr>
                                <w:sz w:val="22"/>
                                <w:szCs w:val="22"/>
                              </w:rPr>
                            </w:pPr>
                            <w:r w:rsidRPr="004A020F">
                              <w:rPr>
                                <w:sz w:val="22"/>
                                <w:szCs w:val="22"/>
                              </w:rPr>
                              <w:t>Sponsored by TCC and Graceful Harvest of Upper Adams Community</w:t>
                            </w:r>
                          </w:p>
                          <w:p w14:paraId="42EE1C9D" w14:textId="77777777" w:rsidR="00374F5F" w:rsidRPr="00873417" w:rsidRDefault="00374F5F" w:rsidP="00374F5F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873417"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  <w:t>-------------------------------------</w:t>
                            </w:r>
                          </w:p>
                          <w:p w14:paraId="43CC94AB" w14:textId="258E8D04" w:rsidR="00873417" w:rsidRPr="00072180" w:rsidRDefault="004A020F" w:rsidP="0016282D">
                            <w:pPr>
                              <w:pStyle w:val="Date"/>
                              <w:rPr>
                                <w:b/>
                                <w:bCs/>
                              </w:rPr>
                            </w:pPr>
                            <w:r w:rsidRPr="00072180">
                              <w:rPr>
                                <w:b/>
                                <w:bCs/>
                              </w:rPr>
                              <w:t>Saturday, December 6</w:t>
                            </w:r>
                          </w:p>
                          <w:p w14:paraId="1A703199" w14:textId="0E569A12" w:rsidR="00873417" w:rsidRPr="00072180" w:rsidRDefault="004A020F" w:rsidP="0016282D">
                            <w:pPr>
                              <w:pStyle w:val="Time"/>
                              <w:rPr>
                                <w:b/>
                                <w:bCs/>
                              </w:rPr>
                            </w:pPr>
                            <w:r w:rsidRPr="00072180">
                              <w:rPr>
                                <w:b/>
                                <w:bCs/>
                              </w:rPr>
                              <w:t>9am to 11am</w:t>
                            </w:r>
                          </w:p>
                          <w:p w14:paraId="5D2B8D60" w14:textId="7D2B68F7" w:rsidR="00134402" w:rsidRPr="00072180" w:rsidRDefault="00855E76" w:rsidP="0016282D">
                            <w:pPr>
                              <w:pStyle w:val="Location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072180">
                              <w:rPr>
                                <w:b/>
                                <w:bCs/>
                              </w:rPr>
                              <w:t>Heidlersburg</w:t>
                            </w:r>
                            <w:proofErr w:type="spellEnd"/>
                            <w:r w:rsidRPr="00072180">
                              <w:rPr>
                                <w:b/>
                                <w:bCs/>
                              </w:rPr>
                              <w:t xml:space="preserve"> Fire Hall</w:t>
                            </w:r>
                          </w:p>
                          <w:p w14:paraId="6ADB9110" w14:textId="073922AB" w:rsidR="00873417" w:rsidRPr="00072180" w:rsidRDefault="004A020F" w:rsidP="0016282D">
                            <w:pPr>
                              <w:pStyle w:val="Location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21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2720 HEIDLERSBURG ROAD</w:t>
                            </w:r>
                          </w:p>
                          <w:p w14:paraId="336A66B3" w14:textId="5C2DF786" w:rsidR="004A020F" w:rsidRPr="00072180" w:rsidRDefault="004A020F" w:rsidP="0016282D">
                            <w:pPr>
                              <w:pStyle w:val="Location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21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Gettysburg, Pa </w:t>
                            </w:r>
                            <w:r w:rsidR="00855E76" w:rsidRPr="000721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17325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899F62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alt="Title: Arrow - Description: Maroon decrative arrow pointed down." style="width:258.25pt;height:48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" adj="19970,0" fillcolor="#a50021 [3204]" stroked="f" strokeweight="1.25pt">
                <v:textbox inset=",64.8pt">
                  <w:txbxContent>
                    <w:p w14:paraId="27EF1791" w14:textId="4F3F588D" w:rsidR="005940E5" w:rsidRPr="004A020F" w:rsidRDefault="004A020F" w:rsidP="0016282D">
                      <w:pPr>
                        <w:pStyle w:val="Intr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A020F">
                        <w:rPr>
                          <w:b/>
                          <w:bCs/>
                          <w:sz w:val="32"/>
                          <w:szCs w:val="32"/>
                        </w:rPr>
                        <w:t xml:space="preserve">JOIN US FOR A </w:t>
                      </w:r>
                    </w:p>
                    <w:p w14:paraId="1A67D31F" w14:textId="77777777" w:rsidR="00873417" w:rsidRPr="00873417" w:rsidRDefault="00873417" w:rsidP="00873417">
                      <w:pPr>
                        <w:jc w:val="center"/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873417"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  <w:t>-------------------------------------</w:t>
                      </w:r>
                    </w:p>
                    <w:p w14:paraId="1C1AFDA4" w14:textId="60C97163" w:rsidR="00873417" w:rsidRPr="004A020F" w:rsidRDefault="004A020F" w:rsidP="0016282D">
                      <w:pPr>
                        <w:pStyle w:val="Title"/>
                        <w:rPr>
                          <w:sz w:val="52"/>
                          <w:szCs w:val="52"/>
                        </w:rPr>
                      </w:pPr>
                      <w:r w:rsidRPr="004A020F">
                        <w:rPr>
                          <w:sz w:val="52"/>
                          <w:szCs w:val="52"/>
                        </w:rPr>
                        <w:t>free community event</w:t>
                      </w:r>
                    </w:p>
                    <w:p w14:paraId="52814AF4" w14:textId="77777777" w:rsidR="00873417" w:rsidRPr="00873417" w:rsidRDefault="00873417" w:rsidP="00873417">
                      <w:pPr>
                        <w:jc w:val="center"/>
                        <w:rPr>
                          <w:rFonts w:asciiTheme="majorHAnsi" w:eastAsia="Candara" w:hAnsiTheme="majorHAnsi" w:cs="Times New Roman"/>
                          <w:b/>
                          <w:caps/>
                          <w:color w:val="FFFFFF" w:themeColor="background1"/>
                          <w:sz w:val="4"/>
                          <w:szCs w:val="64"/>
                        </w:rPr>
                      </w:pPr>
                    </w:p>
                    <w:p w14:paraId="45254C54" w14:textId="114BB886" w:rsidR="00873417" w:rsidRPr="004A020F" w:rsidRDefault="004A020F" w:rsidP="0016282D">
                      <w:pPr>
                        <w:pStyle w:val="Subtitle"/>
                        <w:rPr>
                          <w:sz w:val="22"/>
                          <w:szCs w:val="22"/>
                        </w:rPr>
                      </w:pPr>
                      <w:r w:rsidRPr="004A020F">
                        <w:rPr>
                          <w:sz w:val="22"/>
                          <w:szCs w:val="22"/>
                        </w:rPr>
                        <w:t>Sponsored by TCC and Graceful Harvest of Upper Adams Community</w:t>
                      </w:r>
                    </w:p>
                    <w:p w14:paraId="42EE1C9D" w14:textId="77777777" w:rsidR="00374F5F" w:rsidRPr="00873417" w:rsidRDefault="00374F5F" w:rsidP="00374F5F">
                      <w:pPr>
                        <w:jc w:val="center"/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873417"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  <w:t>-------------------------------------</w:t>
                      </w:r>
                    </w:p>
                    <w:p w14:paraId="43CC94AB" w14:textId="258E8D04" w:rsidR="00873417" w:rsidRPr="00072180" w:rsidRDefault="004A020F" w:rsidP="0016282D">
                      <w:pPr>
                        <w:pStyle w:val="Date"/>
                        <w:rPr>
                          <w:b/>
                          <w:bCs/>
                        </w:rPr>
                      </w:pPr>
                      <w:r w:rsidRPr="00072180">
                        <w:rPr>
                          <w:b/>
                          <w:bCs/>
                        </w:rPr>
                        <w:t>Saturday, December 6</w:t>
                      </w:r>
                    </w:p>
                    <w:p w14:paraId="1A703199" w14:textId="0E569A12" w:rsidR="00873417" w:rsidRPr="00072180" w:rsidRDefault="004A020F" w:rsidP="0016282D">
                      <w:pPr>
                        <w:pStyle w:val="Time"/>
                        <w:rPr>
                          <w:b/>
                          <w:bCs/>
                        </w:rPr>
                      </w:pPr>
                      <w:r w:rsidRPr="00072180">
                        <w:rPr>
                          <w:b/>
                          <w:bCs/>
                        </w:rPr>
                        <w:t>9am to 11am</w:t>
                      </w:r>
                    </w:p>
                    <w:p w14:paraId="5D2B8D60" w14:textId="7D2B68F7" w:rsidR="00134402" w:rsidRPr="00072180" w:rsidRDefault="00855E76" w:rsidP="0016282D">
                      <w:pPr>
                        <w:pStyle w:val="Location"/>
                        <w:rPr>
                          <w:b/>
                          <w:bCs/>
                        </w:rPr>
                      </w:pPr>
                      <w:proofErr w:type="spellStart"/>
                      <w:r w:rsidRPr="00072180">
                        <w:rPr>
                          <w:b/>
                          <w:bCs/>
                        </w:rPr>
                        <w:t>Heidlersburg</w:t>
                      </w:r>
                      <w:proofErr w:type="spellEnd"/>
                      <w:r w:rsidRPr="00072180">
                        <w:rPr>
                          <w:b/>
                          <w:bCs/>
                        </w:rPr>
                        <w:t xml:space="preserve"> Fire Hall</w:t>
                      </w:r>
                    </w:p>
                    <w:p w14:paraId="6ADB9110" w14:textId="073922AB" w:rsidR="00873417" w:rsidRPr="00072180" w:rsidRDefault="004A020F" w:rsidP="0016282D">
                      <w:pPr>
                        <w:pStyle w:val="Location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2180">
                        <w:rPr>
                          <w:b/>
                          <w:bCs/>
                          <w:sz w:val="28"/>
                          <w:szCs w:val="28"/>
                        </w:rPr>
                        <w:t>2720 HEIDLERSBURG ROAD</w:t>
                      </w:r>
                    </w:p>
                    <w:p w14:paraId="336A66B3" w14:textId="5C2DF786" w:rsidR="004A020F" w:rsidRPr="00072180" w:rsidRDefault="004A020F" w:rsidP="0016282D">
                      <w:pPr>
                        <w:pStyle w:val="Location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2180">
                        <w:rPr>
                          <w:b/>
                          <w:bCs/>
                          <w:sz w:val="28"/>
                          <w:szCs w:val="28"/>
                        </w:rPr>
                        <w:t xml:space="preserve">Gettysburg, Pa </w:t>
                      </w:r>
                      <w:r w:rsidR="00855E76" w:rsidRPr="00072180">
                        <w:rPr>
                          <w:b/>
                          <w:bCs/>
                          <w:sz w:val="28"/>
                          <w:szCs w:val="28"/>
                        </w:rPr>
                        <w:t>17325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14:paraId="63EE83EF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442D3D02" w14:textId="77777777" w:rsidR="00233F40" w:rsidRPr="00855E76" w:rsidRDefault="00233F40" w:rsidP="00233F40">
            <w:pPr>
              <w:rPr>
                <w:b/>
                <w:bCs/>
                <w:color w:val="EE0000"/>
                <w:sz w:val="22"/>
                <w:szCs w:val="22"/>
              </w:rPr>
            </w:pPr>
            <w:r w:rsidRPr="00855E76">
              <w:rPr>
                <w:b/>
                <w:bCs/>
                <w:color w:val="EE0000"/>
                <w:sz w:val="22"/>
                <w:szCs w:val="22"/>
              </w:rPr>
              <w:t xml:space="preserve">We are in need of donors to give toward the Christmas Trees and to collect toys and coats. </w:t>
            </w:r>
          </w:p>
          <w:p w14:paraId="48470BCF" w14:textId="45D4426B" w:rsidR="008F1D45" w:rsidRPr="00855E76" w:rsidRDefault="00233F40" w:rsidP="00233F40">
            <w:pPr>
              <w:rPr>
                <w:b/>
                <w:bCs/>
                <w:color w:val="EE0000"/>
                <w:sz w:val="22"/>
                <w:szCs w:val="22"/>
              </w:rPr>
            </w:pPr>
            <w:r w:rsidRPr="00855E76">
              <w:rPr>
                <w:b/>
                <w:bCs/>
                <w:color w:val="EE0000"/>
                <w:sz w:val="22"/>
                <w:szCs w:val="22"/>
              </w:rPr>
              <w:t>This is what you can do to help out with the cost</w:t>
            </w:r>
            <w:r w:rsidR="008F1D45" w:rsidRPr="00855E76">
              <w:rPr>
                <w:b/>
                <w:bCs/>
                <w:color w:val="EE0000"/>
                <w:sz w:val="22"/>
                <w:szCs w:val="22"/>
              </w:rPr>
              <w:t>.</w:t>
            </w:r>
            <w:r w:rsidRPr="00855E76">
              <w:rPr>
                <w:b/>
                <w:bCs/>
                <w:color w:val="EE0000"/>
                <w:sz w:val="22"/>
                <w:szCs w:val="22"/>
              </w:rPr>
              <w:t xml:space="preserve"> </w:t>
            </w:r>
            <w:r w:rsidR="008F1D45" w:rsidRPr="00855E76">
              <w:rPr>
                <w:b/>
                <w:bCs/>
                <w:color w:val="EE0000"/>
                <w:sz w:val="22"/>
                <w:szCs w:val="22"/>
              </w:rPr>
              <w:t xml:space="preserve">Consider donating funds to help cover the cost of a Christmas tree (Each tree costs $65.00) or start collecting coats and toys. (Contact </w:t>
            </w:r>
            <w:r w:rsidR="004A020F" w:rsidRPr="00855E76">
              <w:rPr>
                <w:b/>
                <w:bCs/>
                <w:color w:val="EE0000"/>
                <w:sz w:val="22"/>
                <w:szCs w:val="22"/>
              </w:rPr>
              <w:t xml:space="preserve">Temple Court Community </w:t>
            </w:r>
            <w:r w:rsidR="008F1D45" w:rsidRPr="00855E76">
              <w:rPr>
                <w:b/>
                <w:bCs/>
                <w:color w:val="EE0000"/>
                <w:sz w:val="22"/>
                <w:szCs w:val="22"/>
              </w:rPr>
              <w:t xml:space="preserve">for Pick up at 717-798-2470)  </w:t>
            </w:r>
          </w:p>
          <w:p w14:paraId="577F9174" w14:textId="77777777" w:rsidR="00855E76" w:rsidRDefault="008F1D45" w:rsidP="00233F40">
            <w:pPr>
              <w:rPr>
                <w:b/>
                <w:bCs/>
                <w:color w:val="EE0000"/>
                <w:sz w:val="22"/>
                <w:szCs w:val="22"/>
              </w:rPr>
            </w:pPr>
            <w:r w:rsidRPr="00855E76">
              <w:rPr>
                <w:b/>
                <w:bCs/>
                <w:color w:val="EE0000"/>
                <w:sz w:val="22"/>
                <w:szCs w:val="22"/>
              </w:rPr>
              <w:t xml:space="preserve">This is a great way to </w:t>
            </w:r>
            <w:r w:rsidR="004A020F" w:rsidRPr="00855E76">
              <w:rPr>
                <w:b/>
                <w:bCs/>
                <w:color w:val="EE0000"/>
                <w:sz w:val="22"/>
                <w:szCs w:val="22"/>
              </w:rPr>
              <w:t>serve in the Upper Adams Community. Join us in a day of spreading God’s Love to others.</w:t>
            </w:r>
            <w:r w:rsidR="00855E76" w:rsidRPr="00855E76">
              <w:rPr>
                <w:b/>
                <w:bCs/>
                <w:color w:val="EE0000"/>
                <w:sz w:val="22"/>
                <w:szCs w:val="22"/>
              </w:rPr>
              <w:t xml:space="preserve">  </w:t>
            </w:r>
          </w:p>
          <w:p w14:paraId="55CFF403" w14:textId="77777777" w:rsidR="00B617C9" w:rsidRDefault="00855E76" w:rsidP="00233F40">
            <w:pPr>
              <w:rPr>
                <w:b/>
                <w:bCs/>
                <w:color w:val="EE0000"/>
                <w:sz w:val="22"/>
                <w:szCs w:val="22"/>
              </w:rPr>
            </w:pPr>
            <w:r w:rsidRPr="00855E76">
              <w:rPr>
                <w:b/>
                <w:bCs/>
                <w:color w:val="EE0000"/>
                <w:sz w:val="22"/>
                <w:szCs w:val="22"/>
              </w:rPr>
              <w:t>Scan the QR code below to give financially toward this event.</w:t>
            </w:r>
          </w:p>
          <w:p w14:paraId="5AE015D5" w14:textId="77777777" w:rsidR="00855E76" w:rsidRDefault="00855E76" w:rsidP="00233F40">
            <w:pPr>
              <w:rPr>
                <w:b/>
                <w:bCs/>
                <w:color w:val="EE0000"/>
                <w:sz w:val="22"/>
                <w:szCs w:val="22"/>
              </w:rPr>
            </w:pPr>
          </w:p>
          <w:p w14:paraId="50D2A49C" w14:textId="6B96FDA8" w:rsidR="00855E76" w:rsidRDefault="00855E76" w:rsidP="00233F40"/>
        </w:tc>
        <w:tc>
          <w:tcPr>
            <w:tcW w:w="5040" w:type="dxa"/>
            <w:vAlign w:val="center"/>
          </w:tcPr>
          <w:p w14:paraId="3C01CDFD" w14:textId="6A881468" w:rsidR="00B617C9" w:rsidRDefault="00703C92" w:rsidP="004A020F">
            <w:pPr>
              <w:pStyle w:val="ContactInfo"/>
              <w:spacing w:after="0"/>
            </w:pPr>
            <w:r>
              <w:t xml:space="preserve">Free Food from </w:t>
            </w:r>
            <w:r w:rsidR="008F1D45">
              <w:t>Graceful Harvest Ministry</w:t>
            </w:r>
          </w:p>
          <w:p w14:paraId="2C482A2B" w14:textId="55C7E50B" w:rsidR="00B617C9" w:rsidRDefault="00B617C9" w:rsidP="00B617C9">
            <w:pPr>
              <w:pStyle w:val="ContactInfo"/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7C5B4F" wp14:editId="60C7E886">
                      <wp:extent cx="1828800" cy="0"/>
                      <wp:effectExtent l="19050" t="19050" r="0" b="19050"/>
                      <wp:docPr id="3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0C031E7" id="Straight Connector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2E6F6ABE" w14:textId="605ADA9B" w:rsidR="00B617C9" w:rsidRPr="00263075" w:rsidRDefault="00233F40" w:rsidP="004A020F">
            <w:pPr>
              <w:pStyle w:val="ContactInfo"/>
              <w:spacing w:after="360"/>
              <w:rPr>
                <w:sz w:val="4"/>
                <w:szCs w:val="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5CBC345" wp14:editId="06B97F2F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484505</wp:posOffset>
                      </wp:positionV>
                      <wp:extent cx="1828800" cy="0"/>
                      <wp:effectExtent l="19050" t="19050" r="0" b="19050"/>
                      <wp:wrapNone/>
                      <wp:docPr id="6" name="Straight Connector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7B48CC" id="Straight Connector 6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8pt,38.15pt" to="235.8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" strokecolor="#a50021 [3204]" strokeweight="2.25pt"/>
                  </w:pict>
                </mc:Fallback>
              </mc:AlternateContent>
            </w:r>
            <w:r w:rsidR="00703C92">
              <w:t xml:space="preserve">Free Gently used Coats </w:t>
            </w:r>
            <w:r w:rsidR="008F1D45">
              <w:t xml:space="preserve">for children and adults </w:t>
            </w:r>
            <w:r w:rsidR="00703C92">
              <w:t xml:space="preserve">and </w:t>
            </w:r>
            <w:r w:rsidR="008F1D45">
              <w:t>gently</w:t>
            </w:r>
            <w:r w:rsidR="00703C92">
              <w:t xml:space="preserve"> used toys for children.</w:t>
            </w:r>
          </w:p>
          <w:p w14:paraId="6FAD20EA" w14:textId="77777777" w:rsidR="00B617C9" w:rsidRDefault="00703C92" w:rsidP="004A020F">
            <w:pPr>
              <w:pStyle w:val="ContactInfo"/>
              <w:spacing w:after="0"/>
            </w:pPr>
            <w:r>
              <w:t>Free Live Christmas Trees</w:t>
            </w:r>
          </w:p>
          <w:p w14:paraId="2EC4D9CF" w14:textId="77777777" w:rsidR="00233F40" w:rsidRDefault="00233F40" w:rsidP="00B617C9">
            <w:pPr>
              <w:pStyle w:val="ContactInfo"/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36ED078" wp14:editId="1D404B0F">
                      <wp:extent cx="1828800" cy="0"/>
                      <wp:effectExtent l="19050" t="19050" r="0" b="19050"/>
                      <wp:docPr id="1572102240" name="Straight Connector 15721022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A5002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C497628" id="Straight Connector 1572102240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" strokecolor="#a50021" strokeweight="2.25pt">
                      <w10:anchorlock/>
                    </v:line>
                  </w:pict>
                </mc:Fallback>
              </mc:AlternateContent>
            </w:r>
          </w:p>
          <w:p w14:paraId="1532BBFF" w14:textId="77777777" w:rsidR="00233F40" w:rsidRDefault="00233F40" w:rsidP="00B617C9">
            <w:pPr>
              <w:pStyle w:val="ContactInfo"/>
              <w:spacing w:after="0"/>
            </w:pPr>
          </w:p>
          <w:p w14:paraId="6C98B97D" w14:textId="77777777" w:rsidR="00233F40" w:rsidRDefault="00233F40" w:rsidP="004A020F">
            <w:pPr>
              <w:pStyle w:val="ContactInfo"/>
              <w:spacing w:after="0"/>
            </w:pPr>
            <w:r>
              <w:t>Free Haircuts and Family Photos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C619C9" wp14:editId="4FD8137A">
                      <wp:extent cx="1828800" cy="0"/>
                      <wp:effectExtent l="19050" t="19050" r="0" b="19050"/>
                      <wp:docPr id="1688216806" name="Straight Connector 168821680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A5002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807465F" id="Straight Connector 168821680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" strokecolor="#a50021" strokeweight="2.25pt">
                      <w10:anchorlock/>
                    </v:line>
                  </w:pict>
                </mc:Fallback>
              </mc:AlternateContent>
            </w:r>
          </w:p>
          <w:p w14:paraId="32B2B969" w14:textId="77777777" w:rsidR="00233F40" w:rsidRDefault="00233F40" w:rsidP="00233F40">
            <w:pPr>
              <w:pStyle w:val="ContactInfo"/>
              <w:spacing w:after="0"/>
              <w:jc w:val="center"/>
            </w:pPr>
          </w:p>
          <w:p w14:paraId="035EB911" w14:textId="6ACE0961" w:rsidR="00233F40" w:rsidRDefault="00233F40" w:rsidP="004A020F">
            <w:pPr>
              <w:pStyle w:val="ContactInfo"/>
              <w:spacing w:after="0"/>
            </w:pPr>
            <w:r>
              <w:t xml:space="preserve">Free crafts to make and many other </w:t>
            </w:r>
            <w:r w:rsidR="008F1D45">
              <w:t>family-oriented</w:t>
            </w:r>
            <w:r>
              <w:t xml:space="preserve"> booths</w:t>
            </w:r>
          </w:p>
        </w:tc>
      </w:tr>
    </w:tbl>
    <w:p w14:paraId="504861F5" w14:textId="77777777" w:rsidR="002A068F" w:rsidRDefault="002A068F" w:rsidP="00F12A85">
      <w:pPr>
        <w:pStyle w:val="NoSpacing"/>
        <w:spacing w:before="0"/>
        <w:rPr>
          <w:sz w:val="12"/>
        </w:rPr>
      </w:pPr>
    </w:p>
    <w:p w14:paraId="144A610B" w14:textId="77777777" w:rsidR="00855E76" w:rsidRDefault="00855E76" w:rsidP="00F12A85">
      <w:pPr>
        <w:pStyle w:val="NoSpacing"/>
        <w:spacing w:before="0"/>
        <w:rPr>
          <w:sz w:val="12"/>
        </w:rPr>
      </w:pPr>
    </w:p>
    <w:p w14:paraId="3D86613B" w14:textId="77777777" w:rsidR="00855E76" w:rsidRDefault="00855E76" w:rsidP="00F12A85">
      <w:pPr>
        <w:pStyle w:val="NoSpacing"/>
        <w:spacing w:before="0"/>
        <w:rPr>
          <w:sz w:val="12"/>
        </w:rPr>
      </w:pPr>
    </w:p>
    <w:p w14:paraId="0E15BCD4" w14:textId="77777777" w:rsidR="00855E76" w:rsidRDefault="00855E76" w:rsidP="00F12A85">
      <w:pPr>
        <w:pStyle w:val="NoSpacing"/>
        <w:spacing w:before="0"/>
        <w:rPr>
          <w:sz w:val="12"/>
        </w:rPr>
      </w:pPr>
    </w:p>
    <w:p w14:paraId="739A9FF1" w14:textId="77777777" w:rsidR="00855E76" w:rsidRDefault="00855E76" w:rsidP="00F12A85">
      <w:pPr>
        <w:pStyle w:val="NoSpacing"/>
        <w:spacing w:before="0"/>
        <w:rPr>
          <w:sz w:val="12"/>
        </w:rPr>
      </w:pPr>
    </w:p>
    <w:p w14:paraId="51B4ADE5" w14:textId="77777777" w:rsidR="00855E76" w:rsidRDefault="00855E76" w:rsidP="00F12A85">
      <w:pPr>
        <w:pStyle w:val="NoSpacing"/>
        <w:spacing w:before="0"/>
        <w:rPr>
          <w:sz w:val="12"/>
        </w:rPr>
      </w:pPr>
    </w:p>
    <w:p w14:paraId="1BF8F81F" w14:textId="77777777" w:rsidR="00855E76" w:rsidRPr="00F12A85" w:rsidRDefault="00855E76" w:rsidP="00F12A85">
      <w:pPr>
        <w:pStyle w:val="NoSpacing"/>
        <w:spacing w:before="0"/>
        <w:rPr>
          <w:sz w:val="12"/>
        </w:rPr>
      </w:pPr>
    </w:p>
    <w:sectPr w:rsidR="00855E76" w:rsidRPr="00F12A85" w:rsidSect="005940E5">
      <w:footerReference w:type="default" r:id="rId12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C453E" w14:textId="77777777" w:rsidR="007B0E72" w:rsidRDefault="007B0E72" w:rsidP="008B0818">
      <w:r>
        <w:separator/>
      </w:r>
    </w:p>
  </w:endnote>
  <w:endnote w:type="continuationSeparator" w:id="0">
    <w:p w14:paraId="64EDD7DE" w14:textId="77777777" w:rsidR="007B0E72" w:rsidRDefault="007B0E72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B2B7E1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BC083" w14:textId="77777777" w:rsidR="007B0E72" w:rsidRDefault="007B0E72" w:rsidP="008B0818">
      <w:r>
        <w:separator/>
      </w:r>
    </w:p>
  </w:footnote>
  <w:footnote w:type="continuationSeparator" w:id="0">
    <w:p w14:paraId="1C043B45" w14:textId="77777777" w:rsidR="007B0E72" w:rsidRDefault="007B0E72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48784016">
    <w:abstractNumId w:val="11"/>
  </w:num>
  <w:num w:numId="2" w16cid:durableId="1715231714">
    <w:abstractNumId w:val="12"/>
  </w:num>
  <w:num w:numId="3" w16cid:durableId="1026641802">
    <w:abstractNumId w:val="10"/>
  </w:num>
  <w:num w:numId="4" w16cid:durableId="390618696">
    <w:abstractNumId w:val="9"/>
  </w:num>
  <w:num w:numId="5" w16cid:durableId="1857957421">
    <w:abstractNumId w:val="7"/>
  </w:num>
  <w:num w:numId="6" w16cid:durableId="852498367">
    <w:abstractNumId w:val="6"/>
  </w:num>
  <w:num w:numId="7" w16cid:durableId="1660426580">
    <w:abstractNumId w:val="5"/>
  </w:num>
  <w:num w:numId="8" w16cid:durableId="7173218">
    <w:abstractNumId w:val="4"/>
  </w:num>
  <w:num w:numId="9" w16cid:durableId="1101340852">
    <w:abstractNumId w:val="8"/>
  </w:num>
  <w:num w:numId="10" w16cid:durableId="76370106">
    <w:abstractNumId w:val="3"/>
  </w:num>
  <w:num w:numId="11" w16cid:durableId="1600722318">
    <w:abstractNumId w:val="2"/>
  </w:num>
  <w:num w:numId="12" w16cid:durableId="331756902">
    <w:abstractNumId w:val="1"/>
  </w:num>
  <w:num w:numId="13" w16cid:durableId="1094084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E1A"/>
    <w:rsid w:val="00010291"/>
    <w:rsid w:val="00034346"/>
    <w:rsid w:val="00072180"/>
    <w:rsid w:val="00087178"/>
    <w:rsid w:val="000E33EA"/>
    <w:rsid w:val="00134402"/>
    <w:rsid w:val="001570B2"/>
    <w:rsid w:val="001624C3"/>
    <w:rsid w:val="0016282D"/>
    <w:rsid w:val="00195F81"/>
    <w:rsid w:val="00220400"/>
    <w:rsid w:val="00233F40"/>
    <w:rsid w:val="00263075"/>
    <w:rsid w:val="002733AA"/>
    <w:rsid w:val="002A068F"/>
    <w:rsid w:val="002A3D39"/>
    <w:rsid w:val="0031671E"/>
    <w:rsid w:val="00347A5B"/>
    <w:rsid w:val="00374F5F"/>
    <w:rsid w:val="00381ECC"/>
    <w:rsid w:val="0039194A"/>
    <w:rsid w:val="003D36E8"/>
    <w:rsid w:val="004611DB"/>
    <w:rsid w:val="004A020F"/>
    <w:rsid w:val="004F689B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B3FEC"/>
    <w:rsid w:val="006C2CF5"/>
    <w:rsid w:val="00703C92"/>
    <w:rsid w:val="00713F12"/>
    <w:rsid w:val="007322A5"/>
    <w:rsid w:val="00751006"/>
    <w:rsid w:val="00794E1A"/>
    <w:rsid w:val="007A4EDB"/>
    <w:rsid w:val="007B0E72"/>
    <w:rsid w:val="0083195F"/>
    <w:rsid w:val="00834305"/>
    <w:rsid w:val="008365E3"/>
    <w:rsid w:val="00855E76"/>
    <w:rsid w:val="00873417"/>
    <w:rsid w:val="00897FB4"/>
    <w:rsid w:val="008B0818"/>
    <w:rsid w:val="008F1D45"/>
    <w:rsid w:val="00902A42"/>
    <w:rsid w:val="009124DD"/>
    <w:rsid w:val="0094423C"/>
    <w:rsid w:val="009661D9"/>
    <w:rsid w:val="00971CAF"/>
    <w:rsid w:val="009775C1"/>
    <w:rsid w:val="00A01985"/>
    <w:rsid w:val="00A12D60"/>
    <w:rsid w:val="00A72FAA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EE6441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D585AD"/>
  <w15:chartTrackingRefBased/>
  <w15:docId w15:val="{9D6924D5-5013-4665-9012-3C0338402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ad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BB6D781-B4F4-43B8-AC66-05CB11EC3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1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Myers</dc:creator>
  <cp:keywords/>
  <dc:description/>
  <cp:lastModifiedBy>Tom Myers</cp:lastModifiedBy>
  <cp:revision>2</cp:revision>
  <dcterms:created xsi:type="dcterms:W3CDTF">2025-09-04T20:41:00Z</dcterms:created>
  <dcterms:modified xsi:type="dcterms:W3CDTF">2025-09-04T20:41:00Z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